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5AA44" w14:textId="77777777" w:rsidR="00F02DE6" w:rsidRPr="006514C6" w:rsidRDefault="000A21D0" w:rsidP="000A21D0">
      <w:pPr>
        <w:rPr>
          <w:rFonts w:ascii="BIZ UD明朝 Medium" w:eastAsia="BIZ UD明朝 Medium" w:hAnsi="BIZ UD明朝 Medium"/>
          <w:snapToGrid w:val="0"/>
        </w:rPr>
      </w:pPr>
      <w:r w:rsidRPr="006514C6">
        <w:rPr>
          <w:rFonts w:ascii="BIZ UD明朝 Medium" w:eastAsia="BIZ UD明朝 Medium" w:hAnsi="BIZ UD明朝 Medium" w:hint="eastAsia"/>
          <w:snapToGrid w:val="0"/>
        </w:rPr>
        <w:t>第２号様式（その１）（第３条関係）</w:t>
      </w:r>
    </w:p>
    <w:p w14:paraId="3971CF2A" w14:textId="77777777" w:rsidR="00F02DE6" w:rsidRPr="006514C6" w:rsidRDefault="00F02DE6">
      <w:pPr>
        <w:spacing w:line="24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その１</w:t>
      </w:r>
    </w:p>
    <w:p w14:paraId="5E255DA4" w14:textId="77777777" w:rsidR="00F02DE6" w:rsidRPr="006514C6" w:rsidRDefault="00F02DE6">
      <w:pPr>
        <w:spacing w:line="240" w:lineRule="exact"/>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選挙人名簿抄本閲覧申出書（政治活動）</w:t>
      </w:r>
    </w:p>
    <w:p w14:paraId="5A863F2F" w14:textId="77777777" w:rsidR="00F02DE6" w:rsidRPr="006514C6" w:rsidRDefault="00F02DE6">
      <w:pPr>
        <w:spacing w:line="240" w:lineRule="exact"/>
        <w:jc w:val="right"/>
        <w:rPr>
          <w:rFonts w:ascii="BIZ UD明朝 Medium" w:eastAsia="BIZ UD明朝 Medium" w:hAnsi="BIZ UD明朝 Medium"/>
          <w:snapToGrid w:val="0"/>
        </w:rPr>
      </w:pPr>
    </w:p>
    <w:p w14:paraId="6B32C969" w14:textId="77777777" w:rsidR="00F02DE6" w:rsidRPr="006514C6" w:rsidRDefault="00F02DE6">
      <w:pPr>
        <w:spacing w:line="24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年　　月　　日　　</w:t>
      </w:r>
    </w:p>
    <w:p w14:paraId="1665AB19" w14:textId="77777777" w:rsidR="00F02DE6" w:rsidRPr="006514C6" w:rsidRDefault="00F02DE6">
      <w:pPr>
        <w:spacing w:line="24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真鶴町選挙管理委員会委員長　様</w:t>
      </w:r>
    </w:p>
    <w:p w14:paraId="55618B90" w14:textId="77777777" w:rsidR="00F02DE6" w:rsidRPr="006514C6" w:rsidRDefault="00F02DE6">
      <w:pPr>
        <w:spacing w:line="240" w:lineRule="exact"/>
        <w:rPr>
          <w:rFonts w:ascii="BIZ UD明朝 Medium" w:eastAsia="BIZ UD明朝 Medium" w:hAnsi="BIZ UD明朝 Medium"/>
          <w:snapToGrid w:val="0"/>
        </w:rPr>
      </w:pPr>
    </w:p>
    <w:p w14:paraId="1A33F6F8" w14:textId="3D282EA4" w:rsidR="00F02DE6" w:rsidRPr="006514C6" w:rsidRDefault="00F02DE6">
      <w:pPr>
        <w:spacing w:line="24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申出者　　　氏　名　　　　　　　　</w:t>
      </w:r>
      <w:r w:rsidR="001E1F43">
        <w:rPr>
          <w:rFonts w:ascii="BIZ UD明朝 Medium" w:eastAsia="BIZ UD明朝 Medium" w:hAnsi="BIZ UD明朝 Medium" w:hint="eastAsia"/>
          <w:snapToGrid w:val="0"/>
        </w:rPr>
        <w:t xml:space="preserve">　</w:t>
      </w:r>
      <w:r w:rsidRPr="006514C6">
        <w:rPr>
          <w:rFonts w:ascii="BIZ UD明朝 Medium" w:eastAsia="BIZ UD明朝 Medium" w:hAnsi="BIZ UD明朝 Medium" w:hint="eastAsia"/>
          <w:snapToGrid w:val="0"/>
        </w:rPr>
        <w:t xml:space="preserve">　　</w:t>
      </w:r>
    </w:p>
    <w:p w14:paraId="569651E6" w14:textId="77777777" w:rsidR="00F02DE6" w:rsidRPr="006514C6" w:rsidRDefault="00F02DE6">
      <w:pPr>
        <w:spacing w:line="24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住　所　　　　　　　　　　　</w:t>
      </w:r>
    </w:p>
    <w:p w14:paraId="5FD0BB2C" w14:textId="77777777" w:rsidR="00F02DE6" w:rsidRPr="006514C6" w:rsidRDefault="00F02DE6">
      <w:pPr>
        <w:spacing w:line="24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（電話番号）　　　　　　　　　</w:t>
      </w:r>
    </w:p>
    <w:p w14:paraId="65A95FEC" w14:textId="7EA5F8FD" w:rsidR="00F02DE6" w:rsidRPr="006514C6" w:rsidRDefault="006514C6">
      <w:pPr>
        <w:jc w:val="right"/>
        <w:rPr>
          <w:rFonts w:ascii="BIZ UD明朝 Medium" w:eastAsia="BIZ UD明朝 Medium" w:hAnsi="BIZ UD明朝 Medium"/>
          <w:snapToGrid w:val="0"/>
          <w:sz w:val="14"/>
          <w:szCs w:val="14"/>
        </w:rPr>
      </w:pPr>
      <w:r w:rsidRPr="006514C6">
        <w:rPr>
          <w:rFonts w:ascii="BIZ UD明朝 Medium" w:eastAsia="BIZ UD明朝 Medium" w:hAnsi="BIZ UD明朝 Medium"/>
          <w:noProof/>
        </w:rPr>
        <mc:AlternateContent>
          <mc:Choice Requires="wps">
            <w:drawing>
              <wp:anchor distT="0" distB="0" distL="114300" distR="114300" simplePos="0" relativeHeight="251658240" behindDoc="0" locked="0" layoutInCell="0" allowOverlap="1" wp14:anchorId="5126B8C9" wp14:editId="330269EA">
                <wp:simplePos x="0" y="0"/>
                <wp:positionH relativeFrom="column">
                  <wp:posOffset>3295650</wp:posOffset>
                </wp:positionH>
                <wp:positionV relativeFrom="paragraph">
                  <wp:posOffset>23495</wp:posOffset>
                </wp:positionV>
                <wp:extent cx="1873250" cy="422275"/>
                <wp:effectExtent l="0" t="0" r="0" b="0"/>
                <wp:wrapNone/>
                <wp:docPr id="13856236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0" cy="4222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980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59.5pt;margin-top:1.85pt;width:147.5pt;height:3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" o:allowincell="f" strokeweight=".5pt"/>
            </w:pict>
          </mc:Fallback>
        </mc:AlternateContent>
      </w:r>
      <w:r w:rsidR="00F02DE6" w:rsidRPr="006514C6">
        <w:rPr>
          <w:rFonts w:ascii="BIZ UD明朝 Medium" w:eastAsia="BIZ UD明朝 Medium" w:hAnsi="BIZ UD明朝 Medium"/>
          <w:snapToGrid w:val="0"/>
          <w:sz w:val="14"/>
          <w:szCs w:val="14"/>
        </w:rPr>
        <w:fldChar w:fldCharType="begin"/>
      </w:r>
      <w:r w:rsidR="00F02DE6" w:rsidRPr="006514C6">
        <w:rPr>
          <w:rFonts w:ascii="BIZ UD明朝 Medium" w:eastAsia="BIZ UD明朝 Medium" w:hAnsi="BIZ UD明朝 Medium"/>
          <w:snapToGrid w:val="0"/>
          <w:sz w:val="14"/>
          <w:szCs w:val="14"/>
        </w:rPr>
        <w:instrText>eq \o \al(\s \up 8(</w:instrText>
      </w:r>
      <w:r w:rsidR="00F02DE6" w:rsidRPr="006514C6">
        <w:rPr>
          <w:rFonts w:ascii="BIZ UD明朝 Medium" w:eastAsia="BIZ UD明朝 Medium" w:hAnsi="BIZ UD明朝 Medium" w:hint="eastAsia"/>
          <w:snapToGrid w:val="0"/>
          <w:sz w:val="14"/>
          <w:szCs w:val="14"/>
        </w:rPr>
        <w:instrText>申出者が政党その他の政治団体である場合</w:instrText>
      </w:r>
      <w:r w:rsidR="00F02DE6" w:rsidRPr="006514C6">
        <w:rPr>
          <w:rFonts w:ascii="BIZ UD明朝 Medium" w:eastAsia="BIZ UD明朝 Medium" w:hAnsi="BIZ UD明朝 Medium"/>
          <w:snapToGrid w:val="0"/>
          <w:sz w:val="14"/>
          <w:szCs w:val="14"/>
        </w:rPr>
        <w:instrText>),\s \up 0(</w:instrText>
      </w:r>
      <w:r w:rsidR="00F02DE6" w:rsidRPr="006514C6">
        <w:rPr>
          <w:rFonts w:ascii="BIZ UD明朝 Medium" w:eastAsia="BIZ UD明朝 Medium" w:hAnsi="BIZ UD明朝 Medium" w:hint="eastAsia"/>
          <w:snapToGrid w:val="0"/>
          <w:sz w:val="14"/>
          <w:szCs w:val="14"/>
        </w:rPr>
        <w:instrText>にあっては、その名称、代表者の氏名及び</w:instrText>
      </w:r>
      <w:r w:rsidR="00F02DE6" w:rsidRPr="006514C6">
        <w:rPr>
          <w:rFonts w:ascii="BIZ UD明朝 Medium" w:eastAsia="BIZ UD明朝 Medium" w:hAnsi="BIZ UD明朝 Medium"/>
          <w:snapToGrid w:val="0"/>
          <w:sz w:val="14"/>
          <w:szCs w:val="14"/>
        </w:rPr>
        <w:instrText>),\s \up-8(</w:instrText>
      </w:r>
      <w:r w:rsidR="00F02DE6" w:rsidRPr="006514C6">
        <w:rPr>
          <w:rFonts w:ascii="BIZ UD明朝 Medium" w:eastAsia="BIZ UD明朝 Medium" w:hAnsi="BIZ UD明朝 Medium" w:hint="eastAsia"/>
          <w:snapToGrid w:val="0"/>
          <w:sz w:val="14"/>
          <w:szCs w:val="14"/>
        </w:rPr>
        <w:instrText>主たる事務所の所在地を記載してください。</w:instrText>
      </w:r>
      <w:r w:rsidR="00F02DE6" w:rsidRPr="006514C6">
        <w:rPr>
          <w:rFonts w:ascii="BIZ UD明朝 Medium" w:eastAsia="BIZ UD明朝 Medium" w:hAnsi="BIZ UD明朝 Medium"/>
          <w:snapToGrid w:val="0"/>
          <w:sz w:val="14"/>
          <w:szCs w:val="14"/>
        </w:rPr>
        <w:instrText>))</w:instrText>
      </w:r>
      <w:r w:rsidR="00F02DE6" w:rsidRPr="006514C6">
        <w:rPr>
          <w:rFonts w:ascii="BIZ UD明朝 Medium" w:eastAsia="BIZ UD明朝 Medium" w:hAnsi="BIZ UD明朝 Medium"/>
          <w:snapToGrid w:val="0"/>
          <w:sz w:val="14"/>
          <w:szCs w:val="14"/>
        </w:rPr>
        <w:fldChar w:fldCharType="end"/>
      </w:r>
      <w:r w:rsidR="00F02DE6" w:rsidRPr="006514C6">
        <w:rPr>
          <w:rFonts w:ascii="BIZ UD明朝 Medium" w:eastAsia="BIZ UD明朝 Medium" w:hAnsi="BIZ UD明朝 Medium" w:hint="eastAsia"/>
          <w:snapToGrid w:val="0"/>
          <w:sz w:val="14"/>
          <w:szCs w:val="14"/>
        </w:rPr>
        <w:t xml:space="preserve">　　</w:t>
      </w:r>
    </w:p>
    <w:p w14:paraId="2DD1D1E1" w14:textId="77777777" w:rsidR="00F02DE6" w:rsidRPr="006514C6" w:rsidRDefault="00F02DE6">
      <w:pPr>
        <w:spacing w:line="240" w:lineRule="exact"/>
        <w:ind w:left="210" w:hanging="210"/>
        <w:rPr>
          <w:rFonts w:ascii="BIZ UD明朝 Medium" w:eastAsia="BIZ UD明朝 Medium" w:hAnsi="BIZ UD明朝 Medium"/>
          <w:snapToGrid w:val="0"/>
        </w:rPr>
      </w:pPr>
    </w:p>
    <w:p w14:paraId="656D62DA" w14:textId="77777777" w:rsidR="00F02DE6" w:rsidRPr="006514C6" w:rsidRDefault="00F02DE6">
      <w:pPr>
        <w:spacing w:after="120" w:line="240" w:lineRule="exact"/>
        <w:ind w:left="21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次のとおり、政治活動（選挙運動を含む。）をするため、選挙人名簿抄本を閲覧する必要がありますので、閲覧の申出をします。</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890"/>
        <w:gridCol w:w="1680"/>
        <w:gridCol w:w="4200"/>
      </w:tblGrid>
      <w:tr w:rsidR="00F02DE6" w:rsidRPr="006514C6" w14:paraId="5BE46977" w14:textId="77777777">
        <w:trPr>
          <w:cantSplit/>
          <w:trHeight w:hRule="exact" w:val="320"/>
        </w:trPr>
        <w:tc>
          <w:tcPr>
            <w:tcW w:w="2100" w:type="dxa"/>
            <w:gridSpan w:val="2"/>
            <w:vAlign w:val="center"/>
          </w:tcPr>
          <w:p w14:paraId="3076354A" w14:textId="77777777" w:rsidR="00F02DE6" w:rsidRPr="006514C6" w:rsidRDefault="00F02DE6">
            <w:pPr>
              <w:ind w:left="250" w:right="4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１　活動の内容</w:t>
            </w:r>
          </w:p>
        </w:tc>
        <w:tc>
          <w:tcPr>
            <w:tcW w:w="5880" w:type="dxa"/>
            <w:gridSpan w:val="2"/>
            <w:vAlign w:val="center"/>
          </w:tcPr>
          <w:p w14:paraId="41E72788" w14:textId="77777777" w:rsidR="00F02DE6" w:rsidRPr="006514C6" w:rsidRDefault="00F02DE6">
            <w:pPr>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政治活動（選挙運動を含む。）</w:t>
            </w:r>
          </w:p>
        </w:tc>
      </w:tr>
      <w:tr w:rsidR="00F02DE6" w:rsidRPr="006514C6" w14:paraId="5942EB8C" w14:textId="77777777">
        <w:trPr>
          <w:cantSplit/>
          <w:trHeight w:hRule="exact" w:val="540"/>
        </w:trPr>
        <w:tc>
          <w:tcPr>
            <w:tcW w:w="2100" w:type="dxa"/>
            <w:gridSpan w:val="2"/>
            <w:vAlign w:val="center"/>
          </w:tcPr>
          <w:p w14:paraId="64AEEAFF" w14:textId="77777777" w:rsidR="00F02DE6" w:rsidRPr="006514C6" w:rsidRDefault="00F02DE6">
            <w:pPr>
              <w:spacing w:line="240" w:lineRule="exact"/>
              <w:ind w:left="250" w:right="4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２　閲覧事項の利用の目的</w:t>
            </w:r>
          </w:p>
        </w:tc>
        <w:tc>
          <w:tcPr>
            <w:tcW w:w="5880" w:type="dxa"/>
            <w:gridSpan w:val="2"/>
          </w:tcPr>
          <w:p w14:paraId="257A20A4" w14:textId="77777777" w:rsidR="00F02DE6" w:rsidRPr="006514C6" w:rsidRDefault="00F02DE6">
            <w:pPr>
              <w:spacing w:before="20"/>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（できる限り具体的に記載すること。）</w:t>
            </w:r>
          </w:p>
        </w:tc>
      </w:tr>
      <w:tr w:rsidR="00F02DE6" w:rsidRPr="006514C6" w14:paraId="376B7B1E" w14:textId="77777777">
        <w:trPr>
          <w:cantSplit/>
          <w:trHeight w:hRule="exact" w:val="540"/>
        </w:trPr>
        <w:tc>
          <w:tcPr>
            <w:tcW w:w="2100" w:type="dxa"/>
            <w:gridSpan w:val="2"/>
            <w:vAlign w:val="center"/>
          </w:tcPr>
          <w:p w14:paraId="77534DFF" w14:textId="77777777" w:rsidR="00F02DE6" w:rsidRPr="006514C6" w:rsidRDefault="00F02DE6">
            <w:pPr>
              <w:spacing w:line="240" w:lineRule="exact"/>
              <w:ind w:left="250" w:right="4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３　閲覧者の氏名及び住所</w:t>
            </w:r>
          </w:p>
        </w:tc>
        <w:tc>
          <w:tcPr>
            <w:tcW w:w="5880" w:type="dxa"/>
            <w:gridSpan w:val="2"/>
            <w:vAlign w:val="center"/>
          </w:tcPr>
          <w:p w14:paraId="51E41E4E" w14:textId="77777777" w:rsidR="00F02DE6" w:rsidRPr="006514C6" w:rsidRDefault="00F02DE6">
            <w:pPr>
              <w:ind w:left="100" w:right="100"/>
              <w:rPr>
                <w:rFonts w:ascii="BIZ UD明朝 Medium" w:eastAsia="BIZ UD明朝 Medium" w:hAnsi="BIZ UD明朝 Medium"/>
                <w:snapToGrid w:val="0"/>
              </w:rPr>
            </w:pPr>
          </w:p>
        </w:tc>
      </w:tr>
      <w:tr w:rsidR="00F02DE6" w:rsidRPr="006514C6" w14:paraId="35AC2331" w14:textId="77777777">
        <w:trPr>
          <w:cantSplit/>
          <w:trHeight w:hRule="exact" w:val="720"/>
        </w:trPr>
        <w:tc>
          <w:tcPr>
            <w:tcW w:w="2100" w:type="dxa"/>
            <w:gridSpan w:val="2"/>
            <w:vMerge w:val="restart"/>
            <w:vAlign w:val="center"/>
          </w:tcPr>
          <w:p w14:paraId="315EED24" w14:textId="77777777" w:rsidR="00F02DE6" w:rsidRPr="006514C6" w:rsidRDefault="00F02DE6">
            <w:pPr>
              <w:ind w:left="250" w:right="4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４　閲覧の方法及び管理の方法</w:t>
            </w:r>
          </w:p>
        </w:tc>
        <w:tc>
          <w:tcPr>
            <w:tcW w:w="1680" w:type="dxa"/>
            <w:vAlign w:val="center"/>
          </w:tcPr>
          <w:p w14:paraId="21BC3D3F" w14:textId="77777777" w:rsidR="00F02DE6" w:rsidRPr="006514C6" w:rsidRDefault="00F02DE6">
            <w:pPr>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①閲覧方法</w:t>
            </w:r>
          </w:p>
          <w:p w14:paraId="4D865215" w14:textId="77777777" w:rsidR="00F02DE6" w:rsidRPr="006514C6" w:rsidRDefault="00F02DE6">
            <w:pPr>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（いずれかを○で囲むこと。）</w:t>
            </w:r>
          </w:p>
        </w:tc>
        <w:tc>
          <w:tcPr>
            <w:tcW w:w="4200" w:type="dxa"/>
            <w:vAlign w:val="center"/>
          </w:tcPr>
          <w:p w14:paraId="3507D24F" w14:textId="77777777" w:rsidR="00F02DE6" w:rsidRPr="006514C6" w:rsidRDefault="00F02DE6">
            <w:pPr>
              <w:spacing w:line="360" w:lineRule="exact"/>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ア　読取り</w:t>
            </w:r>
          </w:p>
          <w:p w14:paraId="081C0302" w14:textId="77777777" w:rsidR="00F02DE6" w:rsidRPr="006514C6" w:rsidRDefault="00F02DE6">
            <w:pPr>
              <w:spacing w:line="360" w:lineRule="exact"/>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イ　筆記</w:t>
            </w:r>
          </w:p>
        </w:tc>
      </w:tr>
      <w:tr w:rsidR="00F02DE6" w:rsidRPr="006514C6" w14:paraId="342FC731" w14:textId="77777777">
        <w:trPr>
          <w:cantSplit/>
          <w:trHeight w:hRule="exact" w:val="540"/>
        </w:trPr>
        <w:tc>
          <w:tcPr>
            <w:tcW w:w="2100" w:type="dxa"/>
            <w:gridSpan w:val="2"/>
            <w:vMerge/>
            <w:vAlign w:val="center"/>
          </w:tcPr>
          <w:p w14:paraId="27CEE2DF" w14:textId="77777777" w:rsidR="00F02DE6" w:rsidRPr="006514C6" w:rsidRDefault="00F02DE6">
            <w:pPr>
              <w:ind w:left="250" w:right="40" w:hanging="210"/>
              <w:rPr>
                <w:rFonts w:ascii="BIZ UD明朝 Medium" w:eastAsia="BIZ UD明朝 Medium" w:hAnsi="BIZ UD明朝 Medium"/>
                <w:snapToGrid w:val="0"/>
              </w:rPr>
            </w:pPr>
          </w:p>
        </w:tc>
        <w:tc>
          <w:tcPr>
            <w:tcW w:w="1680" w:type="dxa"/>
            <w:vAlign w:val="center"/>
          </w:tcPr>
          <w:p w14:paraId="46E25735" w14:textId="77777777" w:rsidR="00F02DE6" w:rsidRPr="006514C6" w:rsidRDefault="00F02DE6">
            <w:pPr>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②管理の方法</w:t>
            </w:r>
          </w:p>
        </w:tc>
        <w:tc>
          <w:tcPr>
            <w:tcW w:w="4200" w:type="dxa"/>
          </w:tcPr>
          <w:p w14:paraId="7438700E" w14:textId="77777777" w:rsidR="00F02DE6" w:rsidRPr="006514C6" w:rsidRDefault="00F02DE6">
            <w:pPr>
              <w:spacing w:before="20"/>
              <w:ind w:left="100" w:right="100"/>
              <w:rPr>
                <w:rFonts w:ascii="BIZ UD明朝 Medium" w:eastAsia="BIZ UD明朝 Medium" w:hAnsi="BIZ UD明朝 Medium"/>
                <w:snapToGrid w:val="0"/>
                <w:spacing w:val="-6"/>
                <w:sz w:val="14"/>
                <w:szCs w:val="14"/>
              </w:rPr>
            </w:pPr>
            <w:r w:rsidRPr="006514C6">
              <w:rPr>
                <w:rFonts w:ascii="BIZ UD明朝 Medium" w:eastAsia="BIZ UD明朝 Medium" w:hAnsi="BIZ UD明朝 Medium" w:hint="eastAsia"/>
                <w:snapToGrid w:val="0"/>
                <w:spacing w:val="-6"/>
                <w:sz w:val="14"/>
                <w:szCs w:val="14"/>
              </w:rPr>
              <w:t>（管理体制や廃棄の時期、方法等について具体的に記載すること。）</w:t>
            </w:r>
          </w:p>
        </w:tc>
      </w:tr>
      <w:tr w:rsidR="00F02DE6" w:rsidRPr="006514C6" w14:paraId="22499E43" w14:textId="77777777">
        <w:trPr>
          <w:cantSplit/>
          <w:trHeight w:hRule="exact" w:val="540"/>
        </w:trPr>
        <w:tc>
          <w:tcPr>
            <w:tcW w:w="2100" w:type="dxa"/>
            <w:gridSpan w:val="2"/>
            <w:vAlign w:val="center"/>
          </w:tcPr>
          <w:p w14:paraId="27F97141" w14:textId="77777777" w:rsidR="00F02DE6" w:rsidRPr="006514C6" w:rsidRDefault="00F02DE6">
            <w:pPr>
              <w:ind w:left="250" w:right="4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５　閲覧対象者の範囲</w:t>
            </w:r>
          </w:p>
        </w:tc>
        <w:tc>
          <w:tcPr>
            <w:tcW w:w="5880" w:type="dxa"/>
            <w:gridSpan w:val="2"/>
          </w:tcPr>
          <w:p w14:paraId="277A84E9" w14:textId="77777777" w:rsidR="00F02DE6" w:rsidRPr="006514C6" w:rsidRDefault="00F02DE6">
            <w:pPr>
              <w:spacing w:before="20"/>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（閲覧対象者の範囲（地域、件数）を具体的に記載すること。）</w:t>
            </w:r>
          </w:p>
        </w:tc>
      </w:tr>
      <w:tr w:rsidR="00F02DE6" w:rsidRPr="006514C6" w14:paraId="759D0F20" w14:textId="77777777">
        <w:trPr>
          <w:cantSplit/>
          <w:trHeight w:hRule="exact" w:val="720"/>
        </w:trPr>
        <w:tc>
          <w:tcPr>
            <w:tcW w:w="2100" w:type="dxa"/>
            <w:gridSpan w:val="2"/>
            <w:tcBorders>
              <w:bottom w:val="nil"/>
            </w:tcBorders>
            <w:vAlign w:val="center"/>
          </w:tcPr>
          <w:p w14:paraId="7D492BFB" w14:textId="77777777" w:rsidR="00F02DE6" w:rsidRPr="006514C6" w:rsidRDefault="00F02DE6">
            <w:pPr>
              <w:ind w:left="250" w:right="4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６　閲覧者に関する事項</w:t>
            </w:r>
          </w:p>
        </w:tc>
        <w:tc>
          <w:tcPr>
            <w:tcW w:w="5880" w:type="dxa"/>
            <w:gridSpan w:val="2"/>
            <w:tcBorders>
              <w:bottom w:val="nil"/>
            </w:tcBorders>
          </w:tcPr>
          <w:p w14:paraId="7B292C7F" w14:textId="77777777" w:rsidR="00F02DE6" w:rsidRPr="006514C6" w:rsidRDefault="00F02DE6">
            <w:pPr>
              <w:spacing w:before="20"/>
              <w:ind w:left="100" w:right="100"/>
              <w:rPr>
                <w:rFonts w:ascii="BIZ UD明朝 Medium" w:eastAsia="BIZ UD明朝 Medium" w:hAnsi="BIZ UD明朝 Medium"/>
                <w:snapToGrid w:val="0"/>
                <w:sz w:val="12"/>
                <w:szCs w:val="12"/>
              </w:rPr>
            </w:pPr>
            <w:r w:rsidRPr="006514C6">
              <w:rPr>
                <w:rFonts w:ascii="BIZ UD明朝 Medium" w:eastAsia="BIZ UD明朝 Medium" w:hAnsi="BIZ UD明朝 Medium" w:hint="eastAsia"/>
                <w:snapToGrid w:val="0"/>
                <w:sz w:val="12"/>
                <w:szCs w:val="12"/>
              </w:rPr>
              <w:t>（閲覧者が申出者が指定する者である場合、その旨を記載すること。申出者が政党その他の政治団体である場合には、併せて、閲覧者が当該政党その他の政治団体の役職員・構成員である旨を記載すること。）</w:t>
            </w:r>
          </w:p>
        </w:tc>
      </w:tr>
      <w:tr w:rsidR="00F02DE6" w:rsidRPr="006514C6" w14:paraId="11D8A063" w14:textId="77777777">
        <w:trPr>
          <w:cantSplit/>
          <w:trHeight w:hRule="exact" w:val="320"/>
        </w:trPr>
        <w:tc>
          <w:tcPr>
            <w:tcW w:w="7980" w:type="dxa"/>
            <w:gridSpan w:val="4"/>
            <w:tcBorders>
              <w:bottom w:val="nil"/>
            </w:tcBorders>
            <w:vAlign w:val="center"/>
          </w:tcPr>
          <w:p w14:paraId="255A3CBB" w14:textId="77777777" w:rsidR="00F02DE6" w:rsidRPr="006514C6" w:rsidRDefault="00F02DE6">
            <w:pPr>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申出者が公職の候補者等であるとき</w:t>
            </w:r>
          </w:p>
        </w:tc>
      </w:tr>
      <w:tr w:rsidR="00F02DE6" w:rsidRPr="006514C6" w14:paraId="5B955542" w14:textId="77777777">
        <w:trPr>
          <w:cantSplit/>
          <w:trHeight w:hRule="exact" w:val="540"/>
        </w:trPr>
        <w:tc>
          <w:tcPr>
            <w:tcW w:w="210" w:type="dxa"/>
            <w:tcBorders>
              <w:top w:val="nil"/>
              <w:bottom w:val="nil"/>
            </w:tcBorders>
            <w:vAlign w:val="center"/>
          </w:tcPr>
          <w:p w14:paraId="3E8DB042" w14:textId="77777777" w:rsidR="00F02DE6" w:rsidRPr="006514C6" w:rsidRDefault="00F02DE6">
            <w:pPr>
              <w:ind w:left="100" w:right="100"/>
              <w:rPr>
                <w:rFonts w:ascii="BIZ UD明朝 Medium" w:eastAsia="BIZ UD明朝 Medium" w:hAnsi="BIZ UD明朝 Medium"/>
                <w:snapToGrid w:val="0"/>
              </w:rPr>
            </w:pPr>
          </w:p>
        </w:tc>
        <w:tc>
          <w:tcPr>
            <w:tcW w:w="1890" w:type="dxa"/>
            <w:vAlign w:val="center"/>
          </w:tcPr>
          <w:p w14:paraId="5CAFB9F4" w14:textId="77777777" w:rsidR="00F02DE6" w:rsidRPr="006514C6" w:rsidRDefault="00F02DE6">
            <w:pPr>
              <w:ind w:left="250" w:right="4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７　立候補しようとする選挙の種類</w:t>
            </w:r>
          </w:p>
        </w:tc>
        <w:tc>
          <w:tcPr>
            <w:tcW w:w="5880" w:type="dxa"/>
            <w:gridSpan w:val="2"/>
          </w:tcPr>
          <w:p w14:paraId="5C7DA7A5" w14:textId="77777777" w:rsidR="00F02DE6" w:rsidRPr="006514C6" w:rsidRDefault="00F02DE6">
            <w:pPr>
              <w:spacing w:before="20"/>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（現職の場合は、その職名も併せて記載すること。）</w:t>
            </w:r>
          </w:p>
        </w:tc>
      </w:tr>
      <w:tr w:rsidR="00F02DE6" w:rsidRPr="006514C6" w14:paraId="0C685C19" w14:textId="77777777">
        <w:trPr>
          <w:cantSplit/>
          <w:trHeight w:hRule="exact" w:val="760"/>
        </w:trPr>
        <w:tc>
          <w:tcPr>
            <w:tcW w:w="210" w:type="dxa"/>
            <w:tcBorders>
              <w:top w:val="nil"/>
              <w:bottom w:val="nil"/>
            </w:tcBorders>
            <w:vAlign w:val="center"/>
          </w:tcPr>
          <w:p w14:paraId="0AF4A989" w14:textId="77777777" w:rsidR="00F02DE6" w:rsidRPr="006514C6" w:rsidRDefault="00F02DE6">
            <w:pPr>
              <w:ind w:left="100" w:right="100"/>
              <w:rPr>
                <w:rFonts w:ascii="BIZ UD明朝 Medium" w:eastAsia="BIZ UD明朝 Medium" w:hAnsi="BIZ UD明朝 Medium"/>
                <w:snapToGrid w:val="0"/>
              </w:rPr>
            </w:pPr>
          </w:p>
        </w:tc>
        <w:tc>
          <w:tcPr>
            <w:tcW w:w="1890" w:type="dxa"/>
            <w:tcBorders>
              <w:bottom w:val="nil"/>
            </w:tcBorders>
            <w:vAlign w:val="center"/>
          </w:tcPr>
          <w:p w14:paraId="6718971A" w14:textId="77777777" w:rsidR="00F02DE6" w:rsidRPr="006514C6" w:rsidRDefault="00F02DE6">
            <w:pPr>
              <w:ind w:left="250" w:right="4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８　候補者閲覧事項取扱者の指定</w:t>
            </w:r>
          </w:p>
        </w:tc>
        <w:tc>
          <w:tcPr>
            <w:tcW w:w="5880" w:type="dxa"/>
            <w:gridSpan w:val="2"/>
            <w:tcBorders>
              <w:bottom w:val="nil"/>
            </w:tcBorders>
            <w:vAlign w:val="center"/>
          </w:tcPr>
          <w:p w14:paraId="3569B256" w14:textId="77777777" w:rsidR="00F02DE6" w:rsidRPr="006514C6" w:rsidRDefault="00F02DE6">
            <w:pPr>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別添申出書のとおり、公職選挙法第</w:t>
            </w:r>
            <w:r w:rsidRPr="006514C6">
              <w:rPr>
                <w:rFonts w:ascii="BIZ UD明朝 Medium" w:eastAsia="BIZ UD明朝 Medium" w:hAnsi="BIZ UD明朝 Medium"/>
                <w:snapToGrid w:val="0"/>
                <w:sz w:val="16"/>
                <w:szCs w:val="16"/>
              </w:rPr>
              <w:t>28</w:t>
            </w:r>
            <w:r w:rsidRPr="006514C6">
              <w:rPr>
                <w:rFonts w:ascii="BIZ UD明朝 Medium" w:eastAsia="BIZ UD明朝 Medium" w:hAnsi="BIZ UD明朝 Medium" w:hint="eastAsia"/>
                <w:snapToGrid w:val="0"/>
                <w:sz w:val="16"/>
                <w:szCs w:val="16"/>
              </w:rPr>
              <w:t>条の２第４項の規定による申出を</w:t>
            </w:r>
          </w:p>
          <w:p w14:paraId="32EB6AAE" w14:textId="77777777" w:rsidR="00F02DE6" w:rsidRPr="006514C6" w:rsidRDefault="00F02DE6">
            <w:pPr>
              <w:ind w:left="100" w:right="100"/>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□する　　　　　　　□しない</w:t>
            </w:r>
          </w:p>
        </w:tc>
      </w:tr>
      <w:tr w:rsidR="00F02DE6" w:rsidRPr="006514C6" w14:paraId="4DECB0BE" w14:textId="77777777">
        <w:trPr>
          <w:cantSplit/>
          <w:trHeight w:hRule="exact" w:val="320"/>
        </w:trPr>
        <w:tc>
          <w:tcPr>
            <w:tcW w:w="7980" w:type="dxa"/>
            <w:gridSpan w:val="4"/>
            <w:tcBorders>
              <w:bottom w:val="nil"/>
            </w:tcBorders>
            <w:vAlign w:val="center"/>
          </w:tcPr>
          <w:p w14:paraId="1AA1D81E" w14:textId="77777777" w:rsidR="00F02DE6" w:rsidRPr="006514C6" w:rsidRDefault="00F02DE6">
            <w:pPr>
              <w:ind w:left="100" w:right="100"/>
              <w:rPr>
                <w:rFonts w:ascii="BIZ UD明朝 Medium" w:eastAsia="BIZ UD明朝 Medium" w:hAnsi="BIZ UD明朝 Medium"/>
                <w:snapToGrid w:val="0"/>
              </w:rPr>
            </w:pPr>
            <w:r w:rsidRPr="006514C6">
              <w:rPr>
                <w:rFonts w:ascii="BIZ UD明朝 Medium" w:eastAsia="BIZ UD明朝 Medium" w:hAnsi="BIZ UD明朝 Medium" w:hint="eastAsia"/>
                <w:snapToGrid w:val="0"/>
              </w:rPr>
              <w:t>申出者が政党その他の政治団体であるとき</w:t>
            </w:r>
          </w:p>
        </w:tc>
      </w:tr>
      <w:tr w:rsidR="00F02DE6" w:rsidRPr="006514C6" w14:paraId="267F8970" w14:textId="77777777">
        <w:trPr>
          <w:cantSplit/>
          <w:trHeight w:hRule="exact" w:val="540"/>
        </w:trPr>
        <w:tc>
          <w:tcPr>
            <w:tcW w:w="210" w:type="dxa"/>
            <w:tcBorders>
              <w:top w:val="nil"/>
              <w:bottom w:val="nil"/>
            </w:tcBorders>
            <w:vAlign w:val="center"/>
          </w:tcPr>
          <w:p w14:paraId="0C454B8F" w14:textId="77777777" w:rsidR="00F02DE6" w:rsidRPr="006514C6" w:rsidRDefault="00F02DE6">
            <w:pPr>
              <w:ind w:left="100" w:right="100"/>
              <w:rPr>
                <w:rFonts w:ascii="BIZ UD明朝 Medium" w:eastAsia="BIZ UD明朝 Medium" w:hAnsi="BIZ UD明朝 Medium"/>
                <w:snapToGrid w:val="0"/>
              </w:rPr>
            </w:pPr>
          </w:p>
        </w:tc>
        <w:tc>
          <w:tcPr>
            <w:tcW w:w="1890" w:type="dxa"/>
            <w:vAlign w:val="center"/>
          </w:tcPr>
          <w:p w14:paraId="59705AF4" w14:textId="77777777" w:rsidR="00F02DE6" w:rsidRPr="006514C6" w:rsidRDefault="00F02DE6">
            <w:pPr>
              <w:ind w:left="250" w:right="4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９　政治団体閲覧事項取扱い者の範囲</w:t>
            </w:r>
          </w:p>
        </w:tc>
        <w:tc>
          <w:tcPr>
            <w:tcW w:w="5880" w:type="dxa"/>
            <w:gridSpan w:val="2"/>
            <w:vAlign w:val="center"/>
          </w:tcPr>
          <w:p w14:paraId="465E30B6" w14:textId="77777777" w:rsidR="00F02DE6" w:rsidRPr="006514C6" w:rsidRDefault="00F02DE6">
            <w:pPr>
              <w:ind w:left="100" w:right="100"/>
              <w:rPr>
                <w:rFonts w:ascii="BIZ UD明朝 Medium" w:eastAsia="BIZ UD明朝 Medium" w:hAnsi="BIZ UD明朝 Medium"/>
                <w:snapToGrid w:val="0"/>
              </w:rPr>
            </w:pPr>
          </w:p>
        </w:tc>
      </w:tr>
      <w:tr w:rsidR="00F02DE6" w:rsidRPr="006514C6" w14:paraId="21F449D5" w14:textId="77777777">
        <w:trPr>
          <w:cantSplit/>
          <w:trHeight w:hRule="exact" w:val="540"/>
        </w:trPr>
        <w:tc>
          <w:tcPr>
            <w:tcW w:w="210" w:type="dxa"/>
            <w:tcBorders>
              <w:top w:val="nil"/>
            </w:tcBorders>
            <w:vAlign w:val="center"/>
          </w:tcPr>
          <w:p w14:paraId="05C866EE" w14:textId="77777777" w:rsidR="00F02DE6" w:rsidRPr="006514C6" w:rsidRDefault="00F02DE6">
            <w:pPr>
              <w:ind w:left="100" w:right="100"/>
              <w:rPr>
                <w:rFonts w:ascii="BIZ UD明朝 Medium" w:eastAsia="BIZ UD明朝 Medium" w:hAnsi="BIZ UD明朝 Medium"/>
                <w:snapToGrid w:val="0"/>
              </w:rPr>
            </w:pPr>
          </w:p>
        </w:tc>
        <w:tc>
          <w:tcPr>
            <w:tcW w:w="1890" w:type="dxa"/>
            <w:vAlign w:val="center"/>
          </w:tcPr>
          <w:p w14:paraId="742178BF" w14:textId="77777777" w:rsidR="00F02DE6" w:rsidRPr="006514C6" w:rsidRDefault="00F02DE6">
            <w:pPr>
              <w:ind w:left="250" w:right="40" w:hanging="210"/>
              <w:rPr>
                <w:rFonts w:ascii="BIZ UD明朝 Medium" w:eastAsia="BIZ UD明朝 Medium" w:hAnsi="BIZ UD明朝 Medium"/>
                <w:snapToGrid w:val="0"/>
                <w:spacing w:val="-6"/>
              </w:rPr>
            </w:pPr>
            <w:r w:rsidRPr="006514C6">
              <w:rPr>
                <w:rFonts w:ascii="BIZ UD明朝 Medium" w:eastAsia="BIZ UD明朝 Medium" w:hAnsi="BIZ UD明朝 Medium"/>
                <w:snapToGrid w:val="0"/>
                <w:spacing w:val="-6"/>
              </w:rPr>
              <w:t>10</w:t>
            </w:r>
            <w:r w:rsidRPr="006514C6">
              <w:rPr>
                <w:rFonts w:ascii="BIZ UD明朝 Medium" w:eastAsia="BIZ UD明朝 Medium" w:hAnsi="BIZ UD明朝 Medium" w:hint="eastAsia"/>
                <w:snapToGrid w:val="0"/>
                <w:spacing w:val="-6"/>
              </w:rPr>
              <w:t xml:space="preserve">　承認法人の申出</w:t>
            </w:r>
          </w:p>
        </w:tc>
        <w:tc>
          <w:tcPr>
            <w:tcW w:w="5880" w:type="dxa"/>
            <w:gridSpan w:val="2"/>
            <w:vAlign w:val="center"/>
          </w:tcPr>
          <w:p w14:paraId="432231BF" w14:textId="77777777" w:rsidR="00F02DE6" w:rsidRPr="006514C6" w:rsidRDefault="00F02DE6">
            <w:pPr>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別添申出書のとおり、公職選挙法第</w:t>
            </w:r>
            <w:r w:rsidRPr="006514C6">
              <w:rPr>
                <w:rFonts w:ascii="BIZ UD明朝 Medium" w:eastAsia="BIZ UD明朝 Medium" w:hAnsi="BIZ UD明朝 Medium"/>
                <w:snapToGrid w:val="0"/>
                <w:sz w:val="16"/>
                <w:szCs w:val="16"/>
              </w:rPr>
              <w:t>28</w:t>
            </w:r>
            <w:r w:rsidRPr="006514C6">
              <w:rPr>
                <w:rFonts w:ascii="BIZ UD明朝 Medium" w:eastAsia="BIZ UD明朝 Medium" w:hAnsi="BIZ UD明朝 Medium" w:hint="eastAsia"/>
                <w:snapToGrid w:val="0"/>
                <w:sz w:val="16"/>
                <w:szCs w:val="16"/>
              </w:rPr>
              <w:t>条の２第７項の規定による申出を</w:t>
            </w:r>
          </w:p>
          <w:p w14:paraId="11DB37B1" w14:textId="77777777" w:rsidR="00F02DE6" w:rsidRPr="006514C6" w:rsidRDefault="00F02DE6">
            <w:pPr>
              <w:ind w:left="100" w:right="100"/>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□する　　　　　　　□しない</w:t>
            </w:r>
          </w:p>
        </w:tc>
      </w:tr>
      <w:tr w:rsidR="00F02DE6" w:rsidRPr="006514C6" w14:paraId="3BF6C477" w14:textId="77777777">
        <w:trPr>
          <w:cantSplit/>
          <w:trHeight w:hRule="exact" w:val="1400"/>
        </w:trPr>
        <w:tc>
          <w:tcPr>
            <w:tcW w:w="2100" w:type="dxa"/>
            <w:gridSpan w:val="2"/>
            <w:vAlign w:val="center"/>
          </w:tcPr>
          <w:p w14:paraId="33C143A0" w14:textId="77777777" w:rsidR="00F02DE6" w:rsidRPr="006514C6" w:rsidRDefault="00F02DE6">
            <w:pPr>
              <w:ind w:left="100" w:right="100"/>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備　　考</w:t>
            </w:r>
          </w:p>
        </w:tc>
        <w:tc>
          <w:tcPr>
            <w:tcW w:w="5880" w:type="dxa"/>
            <w:gridSpan w:val="2"/>
          </w:tcPr>
          <w:p w14:paraId="184C2366" w14:textId="77777777" w:rsidR="00F02DE6" w:rsidRPr="006514C6" w:rsidRDefault="00F02DE6">
            <w:pPr>
              <w:spacing w:before="20" w:line="180" w:lineRule="exact"/>
              <w:ind w:left="100" w:right="10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添付書類について記載すること。公職選挙法施行規則第３条の２第２項ただし書の規定により同項第２号ロに掲げる政治活動の実績を示す資料の添付を省略する場合には、その旨並びに当該政党その他の政治団体に所属する公職にある者（少なくとも１人）の氏名及びその者の公職の種類を記載すること。）</w:t>
            </w:r>
          </w:p>
        </w:tc>
      </w:tr>
    </w:tbl>
    <w:p w14:paraId="01B465F3" w14:textId="77777777" w:rsidR="000A21D0" w:rsidRPr="006514C6" w:rsidRDefault="000A21D0" w:rsidP="000A21D0">
      <w:pPr>
        <w:rPr>
          <w:rFonts w:ascii="BIZ UD明朝 Medium" w:eastAsia="BIZ UD明朝 Medium" w:hAnsi="BIZ UD明朝 Medium" w:hint="eastAsia"/>
          <w:snapToGrid w:val="0"/>
        </w:rPr>
        <w:sectPr w:rsidR="000A21D0" w:rsidRPr="006514C6" w:rsidSect="000A21D0">
          <w:pgSz w:w="11906" w:h="16838" w:code="9"/>
          <w:pgMar w:top="1701" w:right="1457" w:bottom="1701" w:left="2047" w:header="301" w:footer="992" w:gutter="0"/>
          <w:cols w:space="425"/>
          <w:docGrid w:type="linesAndChars" w:linePitch="380"/>
        </w:sectPr>
      </w:pPr>
    </w:p>
    <w:p w14:paraId="034A36D8" w14:textId="77777777" w:rsidR="000A21D0" w:rsidRPr="006514C6" w:rsidRDefault="000A21D0" w:rsidP="001E1F43">
      <w:pPr>
        <w:spacing w:line="300" w:lineRule="exact"/>
        <w:rPr>
          <w:rFonts w:ascii="BIZ UD明朝 Medium" w:eastAsia="BIZ UD明朝 Medium" w:hAnsi="BIZ UD明朝 Medium" w:hint="eastAsia"/>
          <w:snapToGrid w:val="0"/>
        </w:rPr>
      </w:pPr>
    </w:p>
    <w:sectPr w:rsidR="000A21D0" w:rsidRPr="006514C6" w:rsidSect="000A21D0">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1946" w14:textId="77777777" w:rsidR="00A8465D" w:rsidRDefault="00A8465D">
      <w:r>
        <w:separator/>
      </w:r>
    </w:p>
  </w:endnote>
  <w:endnote w:type="continuationSeparator" w:id="0">
    <w:p w14:paraId="704ACE8C" w14:textId="77777777" w:rsidR="00A8465D" w:rsidRDefault="00A8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41FB" w14:textId="77777777" w:rsidR="00A8465D" w:rsidRDefault="00A8465D">
      <w:r>
        <w:separator/>
      </w:r>
    </w:p>
  </w:footnote>
  <w:footnote w:type="continuationSeparator" w:id="0">
    <w:p w14:paraId="65889351" w14:textId="77777777" w:rsidR="00A8465D" w:rsidRDefault="00A84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02DE6"/>
    <w:rsid w:val="000A21D0"/>
    <w:rsid w:val="001E1F43"/>
    <w:rsid w:val="0032795C"/>
    <w:rsid w:val="006514C6"/>
    <w:rsid w:val="008C5BC7"/>
    <w:rsid w:val="00901C07"/>
    <w:rsid w:val="00A8465D"/>
    <w:rsid w:val="00D3554A"/>
    <w:rsid w:val="00E6629C"/>
    <w:rsid w:val="00F02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9D86A2E"/>
  <w14:defaultImageDpi w14:val="0"/>
  <w15:docId w15:val="{CF57FF25-B15C-4C1E-8E5D-6A2B7DDB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2</Pages>
  <Words>793</Words>
  <Characters>194</Characters>
  <Application>Microsoft Office Word</Application>
  <DocSecurity>0</DocSecurity>
  <Lines>1</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1999-11-19T05:42:00Z</cp:lastPrinted>
  <dcterms:created xsi:type="dcterms:W3CDTF">2026-08-20T02:48:00Z</dcterms:created>
  <dcterms:modified xsi:type="dcterms:W3CDTF">2026-08-20T02:49:00Z</dcterms:modified>
</cp:coreProperties>
</file>